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749" w:rsidRDefault="00EB6749" w:rsidP="000F5DD3">
      <w:pPr>
        <w:jc w:val="center"/>
        <w:rPr>
          <w:b/>
          <w:bCs/>
          <w:sz w:val="48"/>
          <w:szCs w:val="48"/>
        </w:rPr>
      </w:pPr>
      <w:r w:rsidRPr="000F5DD3">
        <w:rPr>
          <w:b/>
          <w:bCs/>
          <w:sz w:val="48"/>
          <w:szCs w:val="48"/>
        </w:rPr>
        <w:t>Veľká noc</w:t>
      </w:r>
    </w:p>
    <w:p w:rsidR="00EB6749" w:rsidRPr="000F5DD3" w:rsidRDefault="00EB6749" w:rsidP="000F5DD3">
      <w:pPr>
        <w:jc w:val="center"/>
        <w:rPr>
          <w:b/>
          <w:bCs/>
          <w:sz w:val="36"/>
          <w:szCs w:val="36"/>
        </w:rPr>
      </w:pPr>
      <w:r w:rsidRPr="000F5DD3">
        <w:rPr>
          <w:b/>
          <w:bCs/>
          <w:sz w:val="36"/>
          <w:szCs w:val="36"/>
        </w:rPr>
        <w:t>AKO  ZAJKO  ŠIBAL</w:t>
      </w:r>
      <w:r>
        <w:rPr>
          <w:b/>
          <w:bCs/>
          <w:sz w:val="36"/>
          <w:szCs w:val="36"/>
        </w:rPr>
        <w:t xml:space="preserve"> (rozprávka) </w:t>
      </w:r>
      <w:bookmarkStart w:id="0" w:name="_GoBack"/>
      <w:bookmarkEnd w:id="0"/>
    </w:p>
    <w:p w:rsidR="00EB6749" w:rsidRDefault="00EB6749" w:rsidP="000F5DD3">
      <w:r>
        <w:t xml:space="preserve">Snehy sa rozpustili, prišla jar. A s ňou najkrajší sviatok - Veľká noc.  </w:t>
      </w:r>
    </w:p>
    <w:p w:rsidR="00EB6749" w:rsidRDefault="00EB6749" w:rsidP="000F5DD3">
      <w:r>
        <w:t xml:space="preserve">Na Veľkú noc sa tešia najmä deti. Ani u Zajkovcov to nebolo inak. Otec uplietol synovi korbáč a mama na druhú ruku zavesila pletený košík. Vyparádený zajko si ide vyšibať svoje prvé veľkonočné vajíčko. Ako si tak dôležito vykračuje, príde k psej búde. - Ktože to k nám prichádza?- čuduje sa pes. - Ja milý Dunčo, prišiel som ťa vyšibať. - A začal:  </w:t>
      </w:r>
    </w:p>
    <w:p w:rsidR="00EB6749" w:rsidRDefault="00EB6749" w:rsidP="000F5DD3">
      <w:r>
        <w:t xml:space="preserve">Šibi-ryby, nechcem ryby, neželám si od korbáča husi kus či kus koláča, - ja chcem iba máličko                                                                                                                                                                            veľkonočné vajíčko.  </w:t>
      </w:r>
    </w:p>
    <w:p w:rsidR="00EB6749" w:rsidRDefault="00EB6749" w:rsidP="000F5DD3">
      <w:r>
        <w:t xml:space="preserve">- Pekne, pekne,- pochváli Dunčo zajka, - ale u nás sa šibe trocha inak. Nože počúvaj:  </w:t>
      </w:r>
    </w:p>
    <w:p w:rsidR="00EB6749" w:rsidRDefault="00EB6749" w:rsidP="000F5DD3">
      <w:r>
        <w:t xml:space="preserve">Šibi-ryby, mastné ryby, dajte vajcia od korbáča, ešte k tomu údenáča, ešte k tomu kosť, už je toho dosť...  </w:t>
      </w:r>
    </w:p>
    <w:p w:rsidR="00EB6749" w:rsidRDefault="00EB6749" w:rsidP="000F5DD3">
      <w:r>
        <w:t xml:space="preserve">- No aj ty si vravel pekný veršík a dám ti za odmenu krásnu špikovú kosť. A Dunčo na nej zahvízdal, až sa zajkovi v ušiach zaľahlo. Ďakujem, milý Dunčo, ale ja by som radšej vajíčko,  povie zajko a poberá sa ďalej.  </w:t>
      </w:r>
    </w:p>
    <w:p w:rsidR="00EB6749" w:rsidRDefault="00EB6749" w:rsidP="000F5DD3">
      <w:r>
        <w:t xml:space="preserve">Príde do stajne, šibe Pejka a vraví:  </w:t>
      </w:r>
    </w:p>
    <w:p w:rsidR="00EB6749" w:rsidRDefault="00EB6749" w:rsidP="000F5DD3">
      <w:r>
        <w:t xml:space="preserve">Šibi-ryby, nechcem ryby, ja chcem iba máličko  - veľkonočné vajíčko.  </w:t>
      </w:r>
    </w:p>
    <w:p w:rsidR="00EB6749" w:rsidRDefault="00EB6749" w:rsidP="000F5DD3">
      <w:r>
        <w:t xml:space="preserve">- Pekne si, zajko šibal, pekne, - pochváli ho kôň. - Dám ti za odmenu zopár vlasov z chvosta. Urobíš si slák a môžeš na husličkách vyhrávať:  </w:t>
      </w:r>
    </w:p>
    <w:p w:rsidR="00EB6749" w:rsidRDefault="00EB6749" w:rsidP="000F5DD3">
      <w:r>
        <w:t xml:space="preserve">Hopsa-hopsa-hopsasa, do kaluže z mláky, z koníkovho chvosta sa vyrábajú sláky.  </w:t>
      </w:r>
    </w:p>
    <w:p w:rsidR="00EB6749" w:rsidRDefault="00EB6749" w:rsidP="000F5DD3">
      <w:r>
        <w:t xml:space="preserve">- Nechcem slák, ale vajíčko, - vraví zajko. - Kdeže ti ja vezmem vajíčko? Ale môj sused je veľký športovec, každé ráno si robí praženicu, aby bol mocný. Pýtaj si vajíčko od neho. Prišiel zajko za športovcom a vidí, že sa práve chystá na tréning. V jednej ruke má raketu, v druhej pingpongovú loptičku. Zajko ho hneď vyšibal a jasne mu povedal:  </w:t>
      </w:r>
    </w:p>
    <w:p w:rsidR="00EB6749" w:rsidRDefault="00EB6749" w:rsidP="000F5DD3">
      <w:r>
        <w:t xml:space="preserve">- Šibi-ryby, ja chcem iba veľkonočné vajíčko!  </w:t>
      </w:r>
    </w:p>
    <w:p w:rsidR="00EB6749" w:rsidRDefault="00EB6749" w:rsidP="000F5DD3">
      <w:r>
        <w:t xml:space="preserve">- Máš smolu! Dnes som zjedol posledné, - vraví športovec,  ale dám ti pingpongovú loptičku, vyzerá celkom ako vajce. Je o nej aj básnička:  </w:t>
      </w:r>
    </w:p>
    <w:p w:rsidR="00EB6749" w:rsidRDefault="00EB6749" w:rsidP="000F5DD3">
      <w:r>
        <w:t xml:space="preserve">Pinká strýko Niko, pinká strynka Inka, a loptička spolu s nimi pinká ani pinka. </w:t>
      </w:r>
    </w:p>
    <w:p w:rsidR="00EB6749" w:rsidRDefault="00EB6749" w:rsidP="000F5DD3">
      <w:r>
        <w:t xml:space="preserve"> - Nechcem pingpongovú loptičku, ale vajíčko, - vraví zajko a poberá sa ďalej. Ide, a verte-neverte, prišiel až tam, kde sa vajíčka znášajú - do slepačej farmy. Začal zajko šibať kohúta, no ten ho len posiela za sliepkou.  Chce vyšibať sliepku, ale sliepočka ho poslala za slepačími slečinkami. Ide zajko za dievčatami, a tie sa šibača nevedia dočkať. Výskajú o milých päť a zajko šibe jedna radosť:  </w:t>
      </w:r>
    </w:p>
    <w:p w:rsidR="00EB6749" w:rsidRDefault="00EB6749" w:rsidP="000F5DD3">
      <w:r>
        <w:t xml:space="preserve">Šibi-ryby, nechcem ryby, neželám si od korbáča husi kus či kus koláča, ja chcem iba máličko – veľkonočné vajíčko.  </w:t>
      </w:r>
    </w:p>
    <w:p w:rsidR="00EB6749" w:rsidRDefault="00EB6749" w:rsidP="000F5DD3">
      <w:r>
        <w:t xml:space="preserve">A veru ho aj dostal. Krásne, maľované, je ho plný košík. Spokojne si kráča zajko domov, veď vyšibal to najkrajšie veľkonočné vajíčko.  </w:t>
      </w:r>
    </w:p>
    <w:p w:rsidR="00EB6749" w:rsidRDefault="00EB6749" w:rsidP="000F5DD3"/>
    <w:p w:rsidR="00EB6749" w:rsidRDefault="00EB6749" w:rsidP="000F5DD3"/>
    <w:p w:rsidR="00EB6749" w:rsidRDefault="00EB6749" w:rsidP="000F5DD3"/>
    <w:p w:rsidR="00EB6749" w:rsidRDefault="00EB6749" w:rsidP="000F5DD3">
      <w:r w:rsidRPr="00BD4B66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alt="0 0 0 Práca na doma cez počítač a internet 0 0 0 - Inzercia ..." style="width:514.5pt;height:514.5pt;visibility:visible">
            <v:imagedata r:id="rId4" o:title=""/>
          </v:shape>
        </w:pict>
      </w:r>
    </w:p>
    <w:p w:rsidR="00EB6749" w:rsidRDefault="00EB6749" w:rsidP="000F5DD3"/>
    <w:p w:rsidR="00EB6749" w:rsidRDefault="00EB6749" w:rsidP="000F5DD3">
      <w:pPr>
        <w:rPr>
          <w:noProof/>
        </w:rPr>
      </w:pPr>
      <w:r>
        <w:rPr>
          <w:noProof/>
          <w:lang w:eastAsia="sk-SK"/>
        </w:rPr>
        <w:pict>
          <v:shape id="Obrázok 2" o:spid="_x0000_s1026" type="#_x0000_t75" alt="Obrázok, na ktorom je snímka obrazovkyAutomaticky generovaný popis" style="position:absolute;margin-left:-67.4pt;margin-top:-78.75pt;width:594pt;height:846.15pt;z-index:251658240;visibility:visible">
            <v:imagedata r:id="rId5" o:title="" croptop="19334f" cropbottom="3118f"/>
          </v:shape>
        </w:pict>
      </w:r>
    </w:p>
    <w:p w:rsidR="00EB6749" w:rsidRDefault="00EB6749" w:rsidP="000F5DD3"/>
    <w:p w:rsidR="00EB6749" w:rsidRDefault="00EB6749" w:rsidP="000F5DD3"/>
    <w:p w:rsidR="00EB6749" w:rsidRDefault="00EB6749" w:rsidP="000F5DD3"/>
    <w:p w:rsidR="00EB6749" w:rsidRDefault="00EB6749" w:rsidP="000F5DD3"/>
    <w:p w:rsidR="00EB6749" w:rsidRDefault="00EB6749" w:rsidP="000F5DD3"/>
    <w:p w:rsidR="00EB6749" w:rsidRDefault="00EB6749" w:rsidP="000F5DD3"/>
    <w:p w:rsidR="00EB6749" w:rsidRDefault="00EB6749" w:rsidP="000F5DD3"/>
    <w:p w:rsidR="00EB6749" w:rsidRDefault="00EB6749" w:rsidP="000F5DD3"/>
    <w:p w:rsidR="00EB6749" w:rsidRPr="000F5DD3" w:rsidRDefault="00EB6749" w:rsidP="000F5DD3"/>
    <w:sectPr w:rsidR="00EB6749" w:rsidRPr="000F5DD3" w:rsidSect="00D83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5DD3"/>
    <w:rsid w:val="00022265"/>
    <w:rsid w:val="000F5DD3"/>
    <w:rsid w:val="001C3DB4"/>
    <w:rsid w:val="006838BE"/>
    <w:rsid w:val="00867B25"/>
    <w:rsid w:val="00BD4B66"/>
    <w:rsid w:val="00D6221A"/>
    <w:rsid w:val="00D83B70"/>
    <w:rsid w:val="00EB6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2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B7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3</Pages>
  <Words>415</Words>
  <Characters>2372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</dc:creator>
  <cp:keywords/>
  <dc:description/>
  <cp:lastModifiedBy>Asus</cp:lastModifiedBy>
  <cp:revision>3</cp:revision>
  <dcterms:created xsi:type="dcterms:W3CDTF">2020-04-05T13:02:00Z</dcterms:created>
  <dcterms:modified xsi:type="dcterms:W3CDTF">2020-04-05T16:42:00Z</dcterms:modified>
</cp:coreProperties>
</file>