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F24" w:rsidRDefault="00415F24" w:rsidP="00135B55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Aktivity pre deti</w:t>
      </w:r>
    </w:p>
    <w:p w:rsidR="00415F24" w:rsidRDefault="00415F24" w:rsidP="00135B55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1.trieda- včielky</w:t>
      </w:r>
    </w:p>
    <w:p w:rsidR="00415F24" w:rsidRPr="00135B55" w:rsidRDefault="00415F24">
      <w:pPr>
        <w:rPr>
          <w:b/>
          <w:bCs/>
          <w:sz w:val="28"/>
          <w:szCs w:val="28"/>
        </w:rPr>
      </w:pP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5" o:spid="_x0000_s1026" type="#_x0000_t75" alt=" " style="position:absolute;margin-left:-7.85pt;margin-top:18.05pt;width:373pt;height:338pt;z-index:251659264;visibility:visible">
            <v:imagedata r:id="rId6" o:title="" croptop="3137f" cropbottom="23124f" cropleft="3409f" cropright="4338f"/>
          </v:shape>
        </w:pict>
      </w:r>
      <w:r w:rsidRPr="00135B55">
        <w:rPr>
          <w:b/>
          <w:bCs/>
          <w:sz w:val="28"/>
          <w:szCs w:val="28"/>
        </w:rPr>
        <w:t xml:space="preserve">Téma: „Veľká noc“ </w:t>
      </w:r>
    </w:p>
    <w:p w:rsidR="00415F24" w:rsidRDefault="00415F24">
      <w:pPr>
        <w:rPr>
          <w:u w:val="single"/>
        </w:rPr>
      </w:pPr>
    </w:p>
    <w:p w:rsidR="00415F24" w:rsidRDefault="00415F24">
      <w:pPr>
        <w:rPr>
          <w:u w:val="single"/>
        </w:rPr>
      </w:pPr>
    </w:p>
    <w:p w:rsidR="00415F24" w:rsidRDefault="00415F24">
      <w:pPr>
        <w:rPr>
          <w:u w:val="single"/>
        </w:rPr>
      </w:pPr>
    </w:p>
    <w:p w:rsidR="00415F24" w:rsidRDefault="00415F24">
      <w:pPr>
        <w:rPr>
          <w:u w:val="single"/>
        </w:rPr>
      </w:pPr>
    </w:p>
    <w:p w:rsidR="00415F24" w:rsidRDefault="00415F24">
      <w:pPr>
        <w:rPr>
          <w:u w:val="single"/>
        </w:rPr>
      </w:pPr>
    </w:p>
    <w:p w:rsidR="00415F24" w:rsidRDefault="00415F24">
      <w:pPr>
        <w:rPr>
          <w:u w:val="single"/>
        </w:rPr>
      </w:pPr>
    </w:p>
    <w:p w:rsidR="00415F24" w:rsidRDefault="00415F24">
      <w:pPr>
        <w:rPr>
          <w:u w:val="single"/>
        </w:rPr>
      </w:pPr>
    </w:p>
    <w:p w:rsidR="00415F24" w:rsidRDefault="00415F24">
      <w:pPr>
        <w:rPr>
          <w:u w:val="single"/>
        </w:rPr>
      </w:pPr>
    </w:p>
    <w:p w:rsidR="00415F24" w:rsidRDefault="00415F24">
      <w:pPr>
        <w:rPr>
          <w:u w:val="single"/>
        </w:rPr>
      </w:pPr>
    </w:p>
    <w:p w:rsidR="00415F24" w:rsidRDefault="00415F24">
      <w:pPr>
        <w:rPr>
          <w:u w:val="single"/>
        </w:rPr>
      </w:pPr>
    </w:p>
    <w:p w:rsidR="00415F24" w:rsidRDefault="00415F24">
      <w:pPr>
        <w:rPr>
          <w:u w:val="single"/>
        </w:rPr>
      </w:pPr>
    </w:p>
    <w:p w:rsidR="00415F24" w:rsidRDefault="00415F24">
      <w:pPr>
        <w:rPr>
          <w:u w:val="single"/>
        </w:rPr>
      </w:pPr>
    </w:p>
    <w:p w:rsidR="00415F24" w:rsidRDefault="00415F24">
      <w:pPr>
        <w:rPr>
          <w:u w:val="single"/>
        </w:rPr>
      </w:pPr>
    </w:p>
    <w:p w:rsidR="00415F24" w:rsidRPr="00135B55" w:rsidRDefault="00415F24">
      <w:pPr>
        <w:rPr>
          <w:u w:val="single"/>
        </w:rPr>
      </w:pPr>
      <w:r w:rsidRPr="00135B55">
        <w:rPr>
          <w:u w:val="single"/>
        </w:rPr>
        <w:t>Básne:</w:t>
      </w:r>
    </w:p>
    <w:p w:rsidR="00415F24" w:rsidRPr="00135B55" w:rsidRDefault="00415F24" w:rsidP="00135B55">
      <w:pPr>
        <w:spacing w:line="240" w:lineRule="auto"/>
        <w:rPr>
          <w:rFonts w:ascii="Times New Roman" w:hAnsi="Times New Roman"/>
          <w:noProof/>
          <w:sz w:val="40"/>
          <w:szCs w:val="40"/>
        </w:rPr>
      </w:pPr>
      <w:r>
        <w:rPr>
          <w:noProof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7" type="#_x0000_t202" style="position:absolute;margin-left:232.5pt;margin-top:30.6pt;width:216.8pt;height:113.35pt;z-index:25165312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" stroked="f">
            <v:textbox>
              <w:txbxContent>
                <w:p w:rsidR="00415F24" w:rsidRPr="009965A3" w:rsidRDefault="00415F24" w:rsidP="00135B55">
                  <w:pPr>
                    <w:spacing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 </w:t>
                  </w:r>
                  <w:r w:rsidRPr="009965A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Oblievaj, oblievaj</w:t>
                  </w:r>
                </w:p>
                <w:p w:rsidR="00415F24" w:rsidRPr="009965A3" w:rsidRDefault="00415F24" w:rsidP="00135B55">
                  <w:pPr>
                    <w:spacing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 w:rsidRPr="009965A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vlasy aj hlavičku, </w:t>
                  </w:r>
                </w:p>
                <w:p w:rsidR="00415F24" w:rsidRPr="009965A3" w:rsidRDefault="00415F24" w:rsidP="00135B55">
                  <w:pPr>
                    <w:spacing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 w:rsidRPr="009965A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>ale mi zašanuj</w:t>
                  </w:r>
                </w:p>
                <w:p w:rsidR="00415F24" w:rsidRPr="009965A3" w:rsidRDefault="00415F24" w:rsidP="00135B55">
                  <w:pPr>
                    <w:spacing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  <w:r w:rsidRPr="009965A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t xml:space="preserve">tú novú sukničku. </w:t>
                  </w:r>
                </w:p>
                <w:p w:rsidR="00415F24" w:rsidRPr="00BC1B78" w:rsidRDefault="00415F24" w:rsidP="00135B55">
                  <w:pPr>
                    <w:spacing w:line="240" w:lineRule="auto"/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 w:rsidRPr="00135B55">
        <w:rPr>
          <w:rFonts w:ascii="Times New Roman" w:hAnsi="Times New Roman"/>
          <w:noProof/>
          <w:sz w:val="40"/>
          <w:szCs w:val="40"/>
        </w:rPr>
        <w:t>Veľká noc,</w:t>
      </w:r>
    </w:p>
    <w:p w:rsidR="00415F24" w:rsidRDefault="00415F24" w:rsidP="00135B55">
      <w:pPr>
        <w:spacing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Veľká noc, Veľká noc, </w:t>
      </w:r>
    </w:p>
    <w:p w:rsidR="00415F24" w:rsidRDefault="00415F24" w:rsidP="00135B55">
      <w:pPr>
        <w:spacing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kedyže už bude, </w:t>
      </w:r>
    </w:p>
    <w:p w:rsidR="00415F24" w:rsidRDefault="00415F24" w:rsidP="00135B55">
      <w:pPr>
        <w:spacing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ktorýže ma šuhaj, </w:t>
      </w:r>
    </w:p>
    <w:p w:rsidR="00415F24" w:rsidRDefault="00415F24" w:rsidP="00135B55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pooblievať príde. </w:t>
      </w:r>
    </w:p>
    <w:p w:rsidR="00415F24" w:rsidRDefault="00415F24" w:rsidP="00135B5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15F24" w:rsidRPr="00857FBF" w:rsidRDefault="00415F24" w:rsidP="00502FBF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pict>
          <v:shape id="_x0000_s1028" type="#_x0000_t202" style="position:absolute;margin-left:231.8pt;margin-top:20.2pt;width:166pt;height:94pt;z-index:25165414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" stroked="f">
            <v:textbox>
              <w:txbxContent>
                <w:p w:rsidR="00415F24" w:rsidRPr="00857FBF" w:rsidRDefault="00415F24" w:rsidP="00135B5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7FBF">
                    <w:rPr>
                      <w:rFonts w:ascii="Times New Roman" w:hAnsi="Times New Roman"/>
                      <w:sz w:val="24"/>
                      <w:szCs w:val="24"/>
                    </w:rPr>
                    <w:t>Maľované vajíčko,</w:t>
                  </w:r>
                </w:p>
                <w:p w:rsidR="00415F24" w:rsidRPr="00857FBF" w:rsidRDefault="00415F24" w:rsidP="00135B5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7FBF">
                    <w:rPr>
                      <w:rFonts w:ascii="Times New Roman" w:hAnsi="Times New Roman"/>
                      <w:sz w:val="24"/>
                      <w:szCs w:val="24"/>
                    </w:rPr>
                    <w:t>pekný božtek na líčko,</w:t>
                  </w:r>
                </w:p>
                <w:p w:rsidR="00415F24" w:rsidRPr="00857FBF" w:rsidRDefault="00415F24" w:rsidP="00135B5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7FBF">
                    <w:rPr>
                      <w:rFonts w:ascii="Times New Roman" w:hAnsi="Times New Roman"/>
                      <w:sz w:val="24"/>
                      <w:szCs w:val="24"/>
                    </w:rPr>
                    <w:t>k tomu zdravia moc</w:t>
                  </w:r>
                </w:p>
                <w:p w:rsidR="00415F24" w:rsidRPr="00857FBF" w:rsidRDefault="00415F24" w:rsidP="00135B5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7FBF">
                    <w:rPr>
                      <w:rFonts w:ascii="Times New Roman" w:hAnsi="Times New Roman"/>
                      <w:sz w:val="24"/>
                      <w:szCs w:val="24"/>
                    </w:rPr>
                    <w:t>a veselú Veľkú noc.</w:t>
                  </w:r>
                </w:p>
                <w:p w:rsidR="00415F24" w:rsidRPr="00BC1B78" w:rsidRDefault="00415F24" w:rsidP="00135B55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  <w:lang w:eastAsia="sk-SK"/>
        </w:rPr>
        <w:pict>
          <v:shape id="_x0000_s1029" type="#_x0000_t202" style="position:absolute;margin-left:-8pt;margin-top:20.75pt;width:166pt;height:94pt;z-index:25166028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" stroked="f">
            <v:textbox>
              <w:txbxContent>
                <w:p w:rsidR="00415F24" w:rsidRPr="00857FBF" w:rsidRDefault="00415F24" w:rsidP="00502FBF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Š</w:t>
                  </w:r>
                  <w:r w:rsidRPr="00857FBF">
                    <w:rPr>
                      <w:rFonts w:ascii="Times New Roman" w:hAnsi="Times New Roman"/>
                      <w:sz w:val="24"/>
                      <w:szCs w:val="24"/>
                    </w:rPr>
                    <w:t>ibi, ryby, mastné ryby,</w:t>
                  </w:r>
                </w:p>
                <w:p w:rsidR="00415F24" w:rsidRPr="00857FBF" w:rsidRDefault="00415F24" w:rsidP="00502FBF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7FBF">
                    <w:rPr>
                      <w:rFonts w:ascii="Times New Roman" w:hAnsi="Times New Roman"/>
                      <w:sz w:val="24"/>
                      <w:szCs w:val="24"/>
                    </w:rPr>
                    <w:t>kus koláča od korbáča,</w:t>
                  </w:r>
                </w:p>
                <w:p w:rsidR="00415F24" w:rsidRPr="00857FBF" w:rsidRDefault="00415F24" w:rsidP="00502FBF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7FBF">
                    <w:rPr>
                      <w:rFonts w:ascii="Times New Roman" w:hAnsi="Times New Roman"/>
                      <w:sz w:val="24"/>
                      <w:szCs w:val="24"/>
                    </w:rPr>
                    <w:t>ja chcem iba máličko,</w:t>
                  </w:r>
                </w:p>
                <w:p w:rsidR="00415F24" w:rsidRDefault="00415F24" w:rsidP="00502FBF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57FBF">
                    <w:rPr>
                      <w:rFonts w:ascii="Times New Roman" w:hAnsi="Times New Roman"/>
                      <w:sz w:val="24"/>
                      <w:szCs w:val="24"/>
                    </w:rPr>
                    <w:t>maľované vajíčko.</w:t>
                  </w:r>
                </w:p>
                <w:p w:rsidR="00415F24" w:rsidRPr="00BC1B78" w:rsidRDefault="00415F24" w:rsidP="00502FBF">
                  <w:pPr>
                    <w:spacing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:rsidR="00415F24" w:rsidRPr="006144D2" w:rsidRDefault="00415F24" w:rsidP="00135B55">
      <w:pPr>
        <w:rPr>
          <w:b/>
          <w:sz w:val="32"/>
          <w:szCs w:val="32"/>
        </w:rPr>
      </w:pPr>
      <w:r w:rsidRPr="006144D2">
        <w:rPr>
          <w:b/>
          <w:sz w:val="32"/>
          <w:szCs w:val="32"/>
        </w:rPr>
        <w:t>Veľkonočné tvorenie</w:t>
      </w:r>
    </w:p>
    <w:p w:rsidR="00415F24" w:rsidRPr="006144D2" w:rsidRDefault="00415F24" w:rsidP="00135B55">
      <w:pPr>
        <w:rPr>
          <w:sz w:val="24"/>
          <w:szCs w:val="24"/>
        </w:rPr>
      </w:pPr>
      <w:r w:rsidRPr="006144D2">
        <w:rPr>
          <w:sz w:val="24"/>
          <w:szCs w:val="24"/>
        </w:rPr>
        <w:t>Existuje mnoho jednoduchých techník, ktorými si aj s malými deťmi pripravíme veľkonočné kraslice a tvorivo zabavíme deti.</w:t>
      </w:r>
    </w:p>
    <w:p w:rsidR="00415F24" w:rsidRPr="006144D2" w:rsidRDefault="00415F24" w:rsidP="00135B55">
      <w:pPr>
        <w:rPr>
          <w:sz w:val="24"/>
          <w:szCs w:val="24"/>
        </w:rPr>
      </w:pPr>
      <w:r w:rsidRPr="006144D2">
        <w:rPr>
          <w:sz w:val="24"/>
          <w:szCs w:val="24"/>
        </w:rPr>
        <w:t>Pripravíme si vyfúknuté vajíčka, niekoľko špajdlí,, farebný papier, vodové alebo temperové farby, pohár s vodou, vatové tyčinky, farebný krepový papier, fixky, zmizík,  igelitový obrus alebo noviny aby sme nezafarbili stôl.Výfuky zľahka umyjeme handričkou vodou so saponátom, aby sme ich odmastili. Vajíčko nastokneme na špajdľu a hore upevníme guľôčkou z  plastelíny.</w:t>
      </w:r>
    </w:p>
    <w:p w:rsidR="00415F24" w:rsidRPr="006144D2" w:rsidRDefault="00415F24" w:rsidP="00135B55">
      <w:pPr>
        <w:jc w:val="both"/>
        <w:rPr>
          <w:b/>
          <w:sz w:val="24"/>
          <w:szCs w:val="24"/>
        </w:rPr>
      </w:pPr>
      <w:r w:rsidRPr="006144D2">
        <w:rPr>
          <w:b/>
          <w:sz w:val="24"/>
          <w:szCs w:val="24"/>
        </w:rPr>
        <w:t>1.Vyzdobujeme fixkami</w:t>
      </w:r>
    </w:p>
    <w:p w:rsidR="00415F24" w:rsidRPr="006144D2" w:rsidRDefault="00415F24" w:rsidP="00135B55">
      <w:pPr>
        <w:jc w:val="both"/>
        <w:rPr>
          <w:sz w:val="24"/>
          <w:szCs w:val="24"/>
        </w:rPr>
      </w:pPr>
      <w:r w:rsidRPr="006144D2">
        <w:rPr>
          <w:sz w:val="24"/>
          <w:szCs w:val="24"/>
        </w:rPr>
        <w:t>Najjednoduchšia technika je nechať deti pokresliť vajíčko farebnými fixkami vzormi, ktoré sa im páčia – krúžkami, hviezdičkami, pásikmi.. Ako stojanček na vajíčko použijeme kúsok rolky z toaletného papiera ktorý dieťa vyzdobí, alebo ho obalíme farebným papierom. Zo zeleného papiera vystrihneme zelenú trávičku vložíme do podstavca a vsunieme vajíčko</w:t>
      </w:r>
    </w:p>
    <w:p w:rsidR="00415F24" w:rsidRPr="006144D2" w:rsidRDefault="00415F24" w:rsidP="00135B55">
      <w:pPr>
        <w:jc w:val="both"/>
        <w:rPr>
          <w:sz w:val="24"/>
          <w:szCs w:val="24"/>
        </w:rPr>
      </w:pPr>
      <w:r w:rsidRPr="009965A3">
        <w:rPr>
          <w:noProof/>
          <w:sz w:val="24"/>
          <w:szCs w:val="24"/>
          <w:lang w:eastAsia="sk-SK"/>
        </w:rPr>
        <w:pict>
          <v:shape id="Obrázok 6" o:spid="_x0000_i1025" type="#_x0000_t75" alt="jarni stojan" style="width:184.5pt;height:143.25pt;visibility:visible">
            <v:imagedata r:id="rId7" o:title=""/>
          </v:shape>
        </w:pict>
      </w:r>
    </w:p>
    <w:p w:rsidR="00415F24" w:rsidRPr="006144D2" w:rsidRDefault="00415F24" w:rsidP="00135B55">
      <w:pPr>
        <w:spacing w:before="100" w:beforeAutospacing="1" w:after="100" w:afterAutospacing="1" w:line="240" w:lineRule="auto"/>
        <w:rPr>
          <w:b/>
          <w:bCs/>
          <w:sz w:val="24"/>
          <w:szCs w:val="24"/>
          <w:lang w:eastAsia="sk-SK"/>
        </w:rPr>
      </w:pPr>
      <w:r w:rsidRPr="006144D2">
        <w:rPr>
          <w:b/>
          <w:bCs/>
          <w:sz w:val="24"/>
          <w:szCs w:val="24"/>
          <w:lang w:eastAsia="sk-SK"/>
        </w:rPr>
        <w:t>2.Kraslice zdobené páskou:</w:t>
      </w:r>
    </w:p>
    <w:p w:rsidR="00415F24" w:rsidRPr="006144D2" w:rsidRDefault="00415F24" w:rsidP="00135B55">
      <w:pPr>
        <w:rPr>
          <w:sz w:val="24"/>
          <w:szCs w:val="24"/>
        </w:rPr>
      </w:pPr>
      <w:r w:rsidRPr="006144D2">
        <w:rPr>
          <w:sz w:val="24"/>
          <w:szCs w:val="24"/>
        </w:rPr>
        <w:t>.Doma určite nájdeme samolepiace štítky alebo papierovú maliarsku pásku. Nastriháme z nich malé kúsky a polepíme vajíčko.</w:t>
      </w:r>
    </w:p>
    <w:p w:rsidR="00415F24" w:rsidRPr="006144D2" w:rsidRDefault="00415F24" w:rsidP="00135B55">
      <w:pPr>
        <w:rPr>
          <w:b/>
          <w:sz w:val="24"/>
          <w:szCs w:val="24"/>
        </w:rPr>
      </w:pPr>
      <w:r w:rsidRPr="006144D2">
        <w:rPr>
          <w:b/>
          <w:sz w:val="24"/>
          <w:szCs w:val="24"/>
        </w:rPr>
        <w:t>3, Vajíčko zdobené farbou</w:t>
      </w:r>
    </w:p>
    <w:p w:rsidR="00415F24" w:rsidRPr="006144D2" w:rsidRDefault="00415F24" w:rsidP="00135B55">
      <w:pPr>
        <w:spacing w:before="100" w:beforeAutospacing="1" w:after="100" w:afterAutospacing="1" w:line="240" w:lineRule="auto"/>
        <w:rPr>
          <w:sz w:val="24"/>
          <w:szCs w:val="24"/>
          <w:lang w:eastAsia="sk-SK"/>
        </w:rPr>
      </w:pPr>
      <w:r w:rsidRPr="006144D2">
        <w:rPr>
          <w:sz w:val="24"/>
          <w:szCs w:val="24"/>
          <w:lang w:eastAsia="sk-SK"/>
        </w:rPr>
        <w:t>Vajce pomaľujeme celé zvolenou podkladovou farbou. Keď trochu zaschne, zdobíme inou farbou bodkami a čiarkami  vatovou tyčinkou. Na zdobenie stačí iba trochu farby, aby deti nepremaľovali opäť celú kraslicu.</w:t>
      </w:r>
    </w:p>
    <w:p w:rsidR="00415F24" w:rsidRPr="006144D2" w:rsidRDefault="00415F24" w:rsidP="00135B55">
      <w:pPr>
        <w:rPr>
          <w:b/>
          <w:sz w:val="24"/>
          <w:szCs w:val="24"/>
        </w:rPr>
      </w:pPr>
      <w:r w:rsidRPr="006144D2">
        <w:rPr>
          <w:sz w:val="24"/>
          <w:szCs w:val="24"/>
        </w:rPr>
        <w:t>4</w:t>
      </w:r>
      <w:r w:rsidRPr="006144D2">
        <w:rPr>
          <w:b/>
          <w:sz w:val="24"/>
          <w:szCs w:val="24"/>
        </w:rPr>
        <w:t>. Zdobíme lakom na nechty</w:t>
      </w:r>
    </w:p>
    <w:p w:rsidR="00415F24" w:rsidRPr="006144D2" w:rsidRDefault="00415F24" w:rsidP="00135B55">
      <w:pPr>
        <w:rPr>
          <w:sz w:val="24"/>
          <w:szCs w:val="24"/>
        </w:rPr>
      </w:pPr>
      <w:r w:rsidRPr="006144D2">
        <w:rPr>
          <w:sz w:val="24"/>
          <w:szCs w:val="24"/>
        </w:rPr>
        <w:t>Väčšina mamičiek má určite doma lak na nechty. Do misky s vodou nakvapkáme 2-3 odtiene laku na nechty – lak zostáva na hladine vody.  Vajíčkom navlečeným na špajdli prechádzame po hladine s lakom, aby sa lak dobre nalepil na vajíčko.</w:t>
      </w:r>
    </w:p>
    <w:p w:rsidR="00415F24" w:rsidRPr="006144D2" w:rsidRDefault="00415F24" w:rsidP="00135B55">
      <w:pPr>
        <w:rPr>
          <w:b/>
          <w:sz w:val="24"/>
          <w:szCs w:val="24"/>
        </w:rPr>
      </w:pPr>
      <w:hyperlink r:id="rId8" w:history="1">
        <w:r w:rsidRPr="009965A3">
          <w:rPr>
            <w:b/>
            <w:noProof/>
            <w:color w:val="0000FF"/>
            <w:sz w:val="24"/>
            <w:szCs w:val="24"/>
            <w:lang w:eastAsia="sk-SK"/>
          </w:rPr>
          <w:pict>
            <v:shape id="Obrázok 3" o:spid="_x0000_i1026" type="#_x0000_t75" alt="barveni vajec lakem M" href="http://www.vytvarne-navody.cz/wp-content/uploads/2017/03/barveni-vajec-lakem-M.j" style="width:164.25pt;height:104.25pt;visibility:visible" o:button="t">
              <v:fill o:detectmouseclick="t"/>
              <v:imagedata r:id="rId9" o:title=""/>
            </v:shape>
          </w:pict>
        </w:r>
      </w:hyperlink>
    </w:p>
    <w:p w:rsidR="00415F24" w:rsidRPr="006144D2" w:rsidRDefault="00415F24" w:rsidP="00135B55">
      <w:pPr>
        <w:rPr>
          <w:b/>
          <w:sz w:val="24"/>
          <w:szCs w:val="24"/>
        </w:rPr>
      </w:pPr>
      <w:r w:rsidRPr="006144D2">
        <w:rPr>
          <w:b/>
          <w:sz w:val="24"/>
          <w:szCs w:val="24"/>
        </w:rPr>
        <w:t>5.Papierová koláž</w:t>
      </w:r>
    </w:p>
    <w:p w:rsidR="00415F24" w:rsidRPr="006144D2" w:rsidRDefault="00415F24" w:rsidP="00135B55">
      <w:pPr>
        <w:rPr>
          <w:sz w:val="24"/>
          <w:szCs w:val="24"/>
        </w:rPr>
      </w:pPr>
      <w:r w:rsidRPr="006144D2">
        <w:rPr>
          <w:sz w:val="24"/>
          <w:szCs w:val="24"/>
        </w:rPr>
        <w:t>Ak máme doma dierkovačku alebo vyrážačku rôznych malých  vzorov, vyrazíme ich z farebných papierov. Deti ich pomocou vatovej tyčinky naliepajú lepidlom na vajíčka. Vajíčko môže byť predfarbené alebo prírodné.</w:t>
      </w:r>
    </w:p>
    <w:p w:rsidR="00415F24" w:rsidRPr="006144D2" w:rsidRDefault="00415F24" w:rsidP="00135B55">
      <w:pPr>
        <w:rPr>
          <w:sz w:val="24"/>
          <w:szCs w:val="24"/>
        </w:rPr>
      </w:pPr>
      <w:r w:rsidRPr="009965A3">
        <w:rPr>
          <w:noProof/>
          <w:sz w:val="24"/>
          <w:szCs w:val="24"/>
          <w:lang w:eastAsia="sk-SK"/>
        </w:rPr>
        <w:pict>
          <v:shape id="Obrázok 2" o:spid="_x0000_i1027" type="#_x0000_t75" alt="vel 009" style="width:154.5pt;height:104.25pt;visibility:visible">
            <v:imagedata r:id="rId10" o:title=""/>
          </v:shape>
        </w:pict>
      </w:r>
    </w:p>
    <w:p w:rsidR="00415F24" w:rsidRPr="006144D2" w:rsidRDefault="00415F24" w:rsidP="00135B55">
      <w:pPr>
        <w:rPr>
          <w:b/>
          <w:sz w:val="24"/>
          <w:szCs w:val="24"/>
        </w:rPr>
      </w:pPr>
      <w:r w:rsidRPr="006144D2">
        <w:rPr>
          <w:b/>
          <w:sz w:val="24"/>
          <w:szCs w:val="24"/>
        </w:rPr>
        <w:t>6. Atramentové vajíčko</w:t>
      </w:r>
    </w:p>
    <w:p w:rsidR="00415F24" w:rsidRPr="006144D2" w:rsidRDefault="00415F24" w:rsidP="00135B55">
      <w:pPr>
        <w:jc w:val="both"/>
        <w:rPr>
          <w:sz w:val="24"/>
          <w:szCs w:val="24"/>
        </w:rPr>
      </w:pPr>
      <w:r w:rsidRPr="006144D2">
        <w:rPr>
          <w:sz w:val="24"/>
          <w:szCs w:val="24"/>
        </w:rPr>
        <w:t>Potrebujeme štetec a  atrament ( modrý, zelený, červený – aký doma nájdeme) a celé vajíčko zafarbíme. Keď atrament zaschne, vatovou tyčinkou zmizíkom kreslíme ľubovoľné vzory. Použiť môžeme aj zmizíkovú fixku.</w:t>
      </w:r>
    </w:p>
    <w:p w:rsidR="00415F24" w:rsidRPr="006144D2" w:rsidRDefault="00415F24" w:rsidP="00135B55">
      <w:pPr>
        <w:jc w:val="both"/>
        <w:rPr>
          <w:sz w:val="24"/>
          <w:szCs w:val="24"/>
        </w:rPr>
      </w:pPr>
      <w:r w:rsidRPr="009965A3">
        <w:rPr>
          <w:noProof/>
          <w:sz w:val="24"/>
          <w:szCs w:val="24"/>
          <w:lang w:eastAsia="sk-SK"/>
        </w:rPr>
        <w:pict>
          <v:shape id="Obrázok 4" o:spid="_x0000_i1028" type="#_x0000_t75" alt="kraszmizik" style="width:141.75pt;height:93pt;visibility:visible">
            <v:imagedata r:id="rId11" o:title=""/>
          </v:shape>
        </w:pict>
      </w:r>
    </w:p>
    <w:p w:rsidR="00415F24" w:rsidRPr="006144D2" w:rsidRDefault="00415F24" w:rsidP="00135B55">
      <w:pPr>
        <w:jc w:val="both"/>
        <w:rPr>
          <w:b/>
          <w:sz w:val="24"/>
          <w:szCs w:val="24"/>
        </w:rPr>
      </w:pPr>
      <w:r w:rsidRPr="006144D2">
        <w:rPr>
          <w:b/>
          <w:sz w:val="24"/>
          <w:szCs w:val="24"/>
        </w:rPr>
        <w:t>7. Farbíme krepovým papierom</w:t>
      </w:r>
    </w:p>
    <w:p w:rsidR="00415F24" w:rsidRPr="006144D2" w:rsidRDefault="00415F24" w:rsidP="00135B55">
      <w:pPr>
        <w:jc w:val="both"/>
        <w:rPr>
          <w:sz w:val="24"/>
          <w:szCs w:val="24"/>
        </w:rPr>
      </w:pPr>
      <w:r w:rsidRPr="006144D2">
        <w:rPr>
          <w:b/>
          <w:bCs/>
          <w:sz w:val="24"/>
          <w:szCs w:val="24"/>
          <w:lang w:eastAsia="sk-SK"/>
        </w:rPr>
        <w:t xml:space="preserve"> </w:t>
      </w:r>
      <w:r w:rsidRPr="006144D2">
        <w:rPr>
          <w:sz w:val="24"/>
          <w:szCs w:val="24"/>
        </w:rPr>
        <w:t>Krepový papier nastriháme na malé štvorce. Vajce zabalíme do krepového papiera, vložíme do kúska starej silonovej pančuchy a pevne zaviažeme. Postriekame vodou ( vhodný je rozprašovač) a keď papier o chvíľu zaschne, vybalíme a pozrieme na výsledok</w:t>
      </w:r>
    </w:p>
    <w:p w:rsidR="00415F24" w:rsidRPr="006144D2" w:rsidRDefault="00415F24" w:rsidP="00135B55">
      <w:pPr>
        <w:rPr>
          <w:sz w:val="24"/>
          <w:szCs w:val="24"/>
        </w:rPr>
      </w:pPr>
      <w:r w:rsidRPr="009965A3">
        <w:rPr>
          <w:noProof/>
          <w:sz w:val="24"/>
          <w:szCs w:val="24"/>
          <w:lang w:eastAsia="sk-SK"/>
        </w:rPr>
        <w:pict>
          <v:shape id="Obrázok 5" o:spid="_x0000_i1029" type="#_x0000_t75" alt="barveni vajec krepakm" style="width:190.5pt;height:95.25pt;visibility:visible">
            <v:imagedata r:id="rId12" o:title=""/>
          </v:shape>
        </w:pict>
      </w:r>
    </w:p>
    <w:p w:rsidR="00415F24" w:rsidRPr="006144D2" w:rsidRDefault="00415F24" w:rsidP="00135B55">
      <w:pPr>
        <w:rPr>
          <w:b/>
          <w:bCs/>
          <w:sz w:val="24"/>
          <w:szCs w:val="24"/>
          <w:lang w:eastAsia="sk-SK"/>
        </w:rPr>
      </w:pPr>
      <w:r w:rsidRPr="006144D2">
        <w:rPr>
          <w:b/>
          <w:bCs/>
          <w:sz w:val="24"/>
          <w:szCs w:val="24"/>
          <w:lang w:eastAsia="sk-SK"/>
        </w:rPr>
        <w:t xml:space="preserve"> 8.Zvieratkové kraslice</w:t>
      </w:r>
    </w:p>
    <w:p w:rsidR="00415F24" w:rsidRPr="006144D2" w:rsidRDefault="00415F24" w:rsidP="00135B55">
      <w:pPr>
        <w:rPr>
          <w:bCs/>
          <w:sz w:val="24"/>
          <w:szCs w:val="24"/>
          <w:lang w:eastAsia="sk-SK"/>
        </w:rPr>
      </w:pPr>
      <w:r w:rsidRPr="006144D2">
        <w:rPr>
          <w:bCs/>
          <w:sz w:val="24"/>
          <w:szCs w:val="24"/>
          <w:lang w:eastAsia="sk-SK"/>
        </w:rPr>
        <w:t>Z farebných papierov ( môže byť aj tenký filc alebo látka) vystrihneme jednoduché časti – oči, ušká, zobáčik, hrebienok, krídelká – a začneme tvoriť ľubovoľné  zvieratko – kuriatko, zajačika atd.. Detaily môžeme dokresliť fixkou.</w:t>
      </w:r>
    </w:p>
    <w:p w:rsidR="00415F24" w:rsidRPr="006144D2" w:rsidRDefault="00415F24" w:rsidP="00135B55">
      <w:pPr>
        <w:rPr>
          <w:bCs/>
          <w:sz w:val="24"/>
          <w:szCs w:val="24"/>
          <w:lang w:eastAsia="sk-SK"/>
        </w:rPr>
      </w:pPr>
    </w:p>
    <w:p w:rsidR="00415F24" w:rsidRPr="006144D2" w:rsidRDefault="00415F24" w:rsidP="00135B55">
      <w:pPr>
        <w:rPr>
          <w:noProof/>
          <w:sz w:val="24"/>
          <w:szCs w:val="24"/>
          <w:lang w:eastAsia="sk-SK"/>
        </w:rPr>
      </w:pPr>
      <w:r w:rsidRPr="009965A3">
        <w:rPr>
          <w:noProof/>
          <w:sz w:val="24"/>
          <w:szCs w:val="24"/>
          <w:lang w:eastAsia="sk-SK"/>
        </w:rPr>
        <w:pict>
          <v:shape id="Obrázok 7" o:spid="_x0000_i1030" type="#_x0000_t75" alt="http://www.vytvarne-navody.cz/wp-content/uploads/2015/03/vel-006-300x225.jpg" style="width:208.5pt;height:156.75pt;visibility:visible">
            <v:imagedata r:id="rId13" o:title=""/>
          </v:shape>
        </w:pict>
      </w:r>
      <w:r w:rsidRPr="006144D2">
        <w:rPr>
          <w:noProof/>
          <w:sz w:val="24"/>
          <w:szCs w:val="24"/>
          <w:lang w:eastAsia="sk-SK"/>
        </w:rPr>
        <w:t xml:space="preserve">          </w:t>
      </w:r>
      <w:r w:rsidRPr="009965A3">
        <w:rPr>
          <w:noProof/>
          <w:sz w:val="24"/>
          <w:szCs w:val="24"/>
          <w:lang w:eastAsia="sk-SK"/>
        </w:rPr>
        <w:pict>
          <v:shape id="Obrázok 8" o:spid="_x0000_i1031" type="#_x0000_t75" alt="http://www.vytvarne-navody.cz/wp-content/uploads/2015/03/kohouti-225x300.jpg" style="width:132pt;height:157.5pt;visibility:visible">
            <v:imagedata r:id="rId14" o:title=""/>
          </v:shape>
        </w:pict>
      </w:r>
    </w:p>
    <w:p w:rsidR="00415F24" w:rsidRPr="006144D2" w:rsidRDefault="00415F24" w:rsidP="00135B55">
      <w:pPr>
        <w:rPr>
          <w:b/>
          <w:noProof/>
          <w:sz w:val="24"/>
          <w:szCs w:val="24"/>
          <w:lang w:eastAsia="sk-SK"/>
        </w:rPr>
      </w:pPr>
      <w:r w:rsidRPr="006144D2">
        <w:rPr>
          <w:b/>
          <w:noProof/>
          <w:sz w:val="24"/>
          <w:szCs w:val="24"/>
          <w:lang w:eastAsia="sk-SK"/>
        </w:rPr>
        <w:t>9.Zdobíme cestovinou</w:t>
      </w:r>
    </w:p>
    <w:p w:rsidR="00415F24" w:rsidRPr="006144D2" w:rsidRDefault="00415F24" w:rsidP="00135B55">
      <w:pPr>
        <w:rPr>
          <w:noProof/>
          <w:sz w:val="24"/>
          <w:szCs w:val="24"/>
          <w:lang w:eastAsia="sk-SK"/>
        </w:rPr>
      </w:pPr>
      <w:r w:rsidRPr="006144D2">
        <w:rPr>
          <w:noProof/>
          <w:sz w:val="24"/>
          <w:szCs w:val="24"/>
          <w:lang w:eastAsia="sk-SK"/>
        </w:rPr>
        <w:t>Múžeme použiť nafarbené alebo prírodné vajíčko a využijeme drobnú cestovinu ktorú doma nájdemeVatovou tyčinkou natrieme na cestovinu lepidlo a priliepame na vajíčko.</w:t>
      </w:r>
    </w:p>
    <w:p w:rsidR="00415F24" w:rsidRPr="006144D2" w:rsidRDefault="00415F24" w:rsidP="00135B55">
      <w:pPr>
        <w:rPr>
          <w:b/>
          <w:noProof/>
          <w:sz w:val="24"/>
          <w:szCs w:val="24"/>
          <w:lang w:eastAsia="sk-SK"/>
        </w:rPr>
      </w:pPr>
      <w:r w:rsidRPr="006144D2">
        <w:rPr>
          <w:noProof/>
          <w:sz w:val="24"/>
          <w:szCs w:val="24"/>
          <w:lang w:eastAsia="sk-SK"/>
        </w:rPr>
        <w:t>10.</w:t>
      </w:r>
      <w:r w:rsidRPr="006144D2">
        <w:rPr>
          <w:b/>
          <w:noProof/>
          <w:sz w:val="24"/>
          <w:szCs w:val="24"/>
          <w:lang w:eastAsia="sk-SK"/>
        </w:rPr>
        <w:t>Veľko</w:t>
      </w:r>
      <w:bookmarkStart w:id="0" w:name="_GoBack"/>
      <w:bookmarkEnd w:id="0"/>
      <w:r w:rsidRPr="006144D2">
        <w:rPr>
          <w:b/>
          <w:noProof/>
          <w:sz w:val="24"/>
          <w:szCs w:val="24"/>
          <w:lang w:eastAsia="sk-SK"/>
        </w:rPr>
        <w:t>nočný pozdrav</w:t>
      </w:r>
    </w:p>
    <w:p w:rsidR="00415F24" w:rsidRPr="006144D2" w:rsidRDefault="00415F24" w:rsidP="00135B55">
      <w:pPr>
        <w:rPr>
          <w:bCs/>
          <w:sz w:val="24"/>
          <w:szCs w:val="24"/>
          <w:lang w:eastAsia="sk-SK"/>
        </w:rPr>
      </w:pPr>
      <w:r w:rsidRPr="006144D2">
        <w:rPr>
          <w:noProof/>
          <w:sz w:val="24"/>
          <w:szCs w:val="24"/>
          <w:lang w:eastAsia="sk-SK"/>
        </w:rPr>
        <w:t xml:space="preserve">Vari každý z nás pozná zeiakové tlačítka. Väčší zamiak prekrojíme na polovicu. Vajíčko na zemiak nakrelíme alebo môžeme použiť formičku na pečenie a vytlačiť ho. Na štvrťku výkresu nakrelíme mištičku alebo košík,  natrieme zamiakové vajíčko farbou a otlačíe do nakresleného košíka.  </w:t>
      </w:r>
    </w:p>
    <w:p w:rsidR="00415F24" w:rsidRPr="006144D2" w:rsidRDefault="00415F24" w:rsidP="00135B55">
      <w:pPr>
        <w:rPr>
          <w:sz w:val="24"/>
          <w:szCs w:val="24"/>
        </w:rPr>
      </w:pPr>
      <w:r w:rsidRPr="009965A3">
        <w:rPr>
          <w:noProof/>
          <w:sz w:val="24"/>
          <w:szCs w:val="24"/>
          <w:lang w:eastAsia="sk-SK"/>
        </w:rPr>
        <w:pict>
          <v:shape id="Obrázok 9" o:spid="_x0000_i1032" type="#_x0000_t75" alt="http://www.vytvarne-navody.cz/wp-content/uploads/2016/03/kraslice-006mw-300x205.jpg" style="width:186.75pt;height:127.5pt;visibility:visible">
            <v:imagedata r:id="rId15" o:title=""/>
          </v:shape>
        </w:pict>
      </w:r>
      <w:r w:rsidRPr="006144D2">
        <w:rPr>
          <w:noProof/>
          <w:sz w:val="24"/>
          <w:szCs w:val="24"/>
          <w:lang w:eastAsia="sk-SK"/>
        </w:rPr>
        <w:t xml:space="preserve">       </w:t>
      </w:r>
      <w:r w:rsidRPr="009965A3">
        <w:rPr>
          <w:noProof/>
          <w:sz w:val="24"/>
          <w:szCs w:val="24"/>
          <w:lang w:eastAsia="sk-SK"/>
        </w:rPr>
        <w:pict>
          <v:shape id="Obrázok 10" o:spid="_x0000_i1033" type="#_x0000_t75" alt="http://www.vytvarne-navody.cz/wp-content/uploads/2016/03/ptacci-015m-199x300.jpg" style="width:176.25pt;height:130.5pt;visibility:visible">
            <v:imagedata r:id="rId16" o:title=""/>
          </v:shape>
        </w:pict>
      </w:r>
    </w:p>
    <w:p w:rsidR="00415F24" w:rsidRDefault="00415F24" w:rsidP="00135B55">
      <w:pPr>
        <w:rPr>
          <w:b/>
          <w:sz w:val="24"/>
          <w:szCs w:val="24"/>
        </w:rPr>
      </w:pPr>
      <w:r w:rsidRPr="006144D2">
        <w:rPr>
          <w:b/>
          <w:sz w:val="24"/>
          <w:szCs w:val="24"/>
        </w:rPr>
        <w:t xml:space="preserve">Na výkres kvapneme trochu farby alebo tušu a farbu rozfúkame  slamkou do tvaru kríka. </w:t>
      </w:r>
    </w:p>
    <w:p w:rsidR="00415F24" w:rsidRDefault="00415F24" w:rsidP="00135B55">
      <w:pPr>
        <w:rPr>
          <w:b/>
          <w:sz w:val="24"/>
          <w:szCs w:val="24"/>
        </w:rPr>
      </w:pPr>
    </w:p>
    <w:p w:rsidR="00415F24" w:rsidRPr="006144D2" w:rsidRDefault="00415F24" w:rsidP="00135B55">
      <w:pPr>
        <w:rPr>
          <w:b/>
          <w:sz w:val="24"/>
          <w:szCs w:val="24"/>
        </w:rPr>
      </w:pPr>
      <w:r w:rsidRPr="006144D2">
        <w:rPr>
          <w:b/>
          <w:sz w:val="24"/>
          <w:szCs w:val="24"/>
        </w:rPr>
        <w:t>Keď farba zaschne, dokreslíme lístočky alebo púčiky. Na zemiakové tlačítko  vyrežeme jednoduchého vtáčika a otlačíme na výkres. Pod krík otlačok vajíčka – pozdrav je hotový.</w:t>
      </w:r>
    </w:p>
    <w:p w:rsidR="00415F24" w:rsidRDefault="00415F24" w:rsidP="00135B55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Pracovné listy na rozvoj grafomotoriky, tvorivá dielnička, omaľovánka</w:t>
      </w:r>
    </w:p>
    <w:p w:rsidR="00415F24" w:rsidRDefault="00415F24" w:rsidP="00135B5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15F24" w:rsidRPr="00BC1B78" w:rsidRDefault="00415F24" w:rsidP="00135B55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>
      <w:r>
        <w:rPr>
          <w:noProof/>
          <w:lang w:eastAsia="sk-SK"/>
        </w:rPr>
        <w:pict>
          <v:shape id="Obrázok 13" o:spid="_x0000_s1030" type="#_x0000_t75" alt="Obrázok, na ktorom je textAutomaticky generovaný popis" style="position:absolute;margin-left:-69.85pt;margin-top:-69.8pt;width:595pt;height:841.3pt;z-index:-251660288;visibility:visible">
            <v:imagedata r:id="rId17" o:title=""/>
          </v:shape>
        </w:pict>
      </w:r>
    </w:p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>
      <w:r>
        <w:rPr>
          <w:noProof/>
          <w:lang w:eastAsia="sk-SK"/>
        </w:rPr>
        <w:pict>
          <v:shape id="Obrázok 12" o:spid="_x0000_s1031" type="#_x0000_t75" alt="Obrázok, na ktorom je textAutomaticky generovaný popis" style="position:absolute;margin-left:-81pt;margin-top:-54pt;width:594pt;height:839.85pt;z-index:251655168;visibility:visible">
            <v:imagedata r:id="rId18" o:title=""/>
          </v:shape>
        </w:pict>
      </w:r>
    </w:p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>
      <w:r>
        <w:rPr>
          <w:noProof/>
          <w:lang w:eastAsia="sk-SK"/>
        </w:rPr>
        <w:pict>
          <v:shape id="Obrázok 1" o:spid="_x0000_s1032" type="#_x0000_t75" alt="Omalovánka - Velikonoce" style="position:absolute;margin-left:-45pt;margin-top:-45pt;width:571pt;height:828.1pt;z-index:251657216;visibility:visible">
            <v:imagedata r:id="rId19" o:title=""/>
          </v:shape>
        </w:pict>
      </w:r>
    </w:p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>
      <w:r>
        <w:rPr>
          <w:noProof/>
          <w:lang w:eastAsia="sk-SK"/>
        </w:rPr>
        <w:pict>
          <v:shape id="Obrázok 14" o:spid="_x0000_s1033" type="#_x0000_t75" alt="Fotka Márie Novákovej." style="position:absolute;margin-left:-81pt;margin-top:-63pt;width:596.9pt;height:832.9pt;z-index:251658240;visibility:visible">
            <v:imagedata r:id="rId20" o:title=""/>
          </v:shape>
        </w:pict>
      </w:r>
    </w:p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Pr="00D01F48" w:rsidRDefault="00415F24">
      <w:pPr>
        <w:rPr>
          <w:b/>
          <w:bCs/>
          <w:sz w:val="36"/>
          <w:szCs w:val="36"/>
        </w:rPr>
      </w:pPr>
      <w:r w:rsidRPr="00D01F48">
        <w:rPr>
          <w:b/>
          <w:bCs/>
          <w:sz w:val="36"/>
          <w:szCs w:val="36"/>
        </w:rPr>
        <w:t xml:space="preserve">Výroba domácej plastelíny: </w:t>
      </w:r>
    </w:p>
    <w:p w:rsidR="00415F24" w:rsidRDefault="00415F24">
      <w:pPr>
        <w:rPr>
          <w:sz w:val="36"/>
          <w:szCs w:val="36"/>
        </w:rPr>
      </w:pPr>
      <w:hyperlink r:id="rId21" w:history="1">
        <w:r w:rsidRPr="00D01F48">
          <w:rPr>
            <w:rStyle w:val="Hyperlink"/>
            <w:sz w:val="36"/>
            <w:szCs w:val="36"/>
          </w:rPr>
          <w:t>https://montessorikids.sk/osvedcena-domaca-plastelina/</w:t>
        </w:r>
      </w:hyperlink>
    </w:p>
    <w:p w:rsidR="00415F24" w:rsidRDefault="00415F24">
      <w:r>
        <w:t xml:space="preserve">Ak nemáte doma plastelínu, vyššie nájdete link na výrobu domácej plastelíny z dostupných materiálov. </w:t>
      </w:r>
    </w:p>
    <w:p w:rsidR="00415F24" w:rsidRDefault="00415F24">
      <w:r>
        <w:t xml:space="preserve">Z vyrobenej plastelíny môžete nadviazať na prichádzajúce sviatky-Veľkú noc a deti si môžu vymodelovať veľkonočne vajíčka, podľa svojich predstáv. </w:t>
      </w:r>
    </w:p>
    <w:p w:rsidR="00415F24" w:rsidRDefault="00415F24"/>
    <w:p w:rsidR="00415F24" w:rsidRDefault="00415F24"/>
    <w:p w:rsidR="00415F24" w:rsidRDefault="00415F24">
      <w:r>
        <w:t xml:space="preserve">Po rozhovore o zvykoch a tradíciách Veľkej noci-nižšie pracovný list na overenie poznatkov. Nemusíte tlačiť, stačí aj, keď vám dieťa slovne povie opíše. </w:t>
      </w:r>
    </w:p>
    <w:p w:rsidR="00415F24" w:rsidRDefault="00415F24"/>
    <w:p w:rsidR="00415F24" w:rsidRDefault="00415F24"/>
    <w:p w:rsidR="00415F24" w:rsidRDefault="00415F24">
      <w:r>
        <w:t xml:space="preserve">Ďalší pracovný list zameraný na rozvoj matematických predstáv- geometrické tvary, ktoré sme sa už s deťmi učili. </w:t>
      </w:r>
    </w:p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>
      <w:r>
        <w:rPr>
          <w:noProof/>
          <w:lang w:eastAsia="sk-SK"/>
        </w:rPr>
        <w:pict>
          <v:shape id="Obrázok 17" o:spid="_x0000_s1034" type="#_x0000_t75" alt="Fotka Michala Melikanta." style="position:absolute;margin-left:-69.05pt;margin-top:-27pt;width:587.15pt;height:872.35pt;z-index:251661312;visibility:visible">
            <v:imagedata r:id="rId22" o:title=""/>
          </v:shape>
        </w:pict>
      </w:r>
    </w:p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/>
    <w:p w:rsidR="00415F24" w:rsidRDefault="00415F24">
      <w:r>
        <w:rPr>
          <w:noProof/>
          <w:lang w:eastAsia="sk-SK"/>
        </w:rPr>
        <w:pict>
          <v:shape id="Obrázok 18" o:spid="_x0000_s1035" type="#_x0000_t75" style="position:absolute;margin-left:-74.4pt;margin-top:-72.55pt;width:594.95pt;height:839.15pt;z-index:251662336;visibility:visible">
            <v:imagedata r:id="rId23" o:title=""/>
          </v:shape>
        </w:pict>
      </w:r>
    </w:p>
    <w:p w:rsidR="00415F24" w:rsidRDefault="00415F24"/>
    <w:p w:rsidR="00415F24" w:rsidRDefault="00415F24"/>
    <w:p w:rsidR="00415F24" w:rsidRPr="00D01F48" w:rsidRDefault="00415F24"/>
    <w:sectPr w:rsidR="00415F24" w:rsidRPr="00D01F48" w:rsidSect="00F02F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F24" w:rsidRDefault="00415F24" w:rsidP="00D01F48">
      <w:pPr>
        <w:spacing w:after="0" w:line="240" w:lineRule="auto"/>
      </w:pPr>
      <w:r>
        <w:separator/>
      </w:r>
    </w:p>
  </w:endnote>
  <w:endnote w:type="continuationSeparator" w:id="0">
    <w:p w:rsidR="00415F24" w:rsidRDefault="00415F24" w:rsidP="00D01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F24" w:rsidRDefault="00415F24" w:rsidP="00D01F48">
      <w:pPr>
        <w:spacing w:after="0" w:line="240" w:lineRule="auto"/>
      </w:pPr>
      <w:r>
        <w:separator/>
      </w:r>
    </w:p>
  </w:footnote>
  <w:footnote w:type="continuationSeparator" w:id="0">
    <w:p w:rsidR="00415F24" w:rsidRDefault="00415F24" w:rsidP="00D01F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5B55"/>
    <w:rsid w:val="00073090"/>
    <w:rsid w:val="00135B55"/>
    <w:rsid w:val="001C3DB4"/>
    <w:rsid w:val="0033327A"/>
    <w:rsid w:val="00415F24"/>
    <w:rsid w:val="00502FBF"/>
    <w:rsid w:val="005F3562"/>
    <w:rsid w:val="006144D2"/>
    <w:rsid w:val="00857FBF"/>
    <w:rsid w:val="008D1A92"/>
    <w:rsid w:val="009965A3"/>
    <w:rsid w:val="00BC1B78"/>
    <w:rsid w:val="00C2091A"/>
    <w:rsid w:val="00C76920"/>
    <w:rsid w:val="00D01F48"/>
    <w:rsid w:val="00F02F20"/>
    <w:rsid w:val="00F86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5B5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502FBF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01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01F48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rsid w:val="00D01F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01F48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847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ytvarne-navody.cz/wp-content/uploads/2017/03/barveni-vajec-lakem-M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montessorikids.sk/osvedcena-domaca-plastelina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46</TotalTime>
  <Pages>12</Pages>
  <Words>673</Words>
  <Characters>3837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janka</dc:creator>
  <cp:keywords/>
  <dc:description/>
  <cp:lastModifiedBy>Asus</cp:lastModifiedBy>
  <cp:revision>4</cp:revision>
  <dcterms:created xsi:type="dcterms:W3CDTF">2020-04-05T12:03:00Z</dcterms:created>
  <dcterms:modified xsi:type="dcterms:W3CDTF">2020-04-06T11:02:00Z</dcterms:modified>
</cp:coreProperties>
</file>